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CE1E" w14:textId="4C83E78A" w:rsidR="001273C1" w:rsidRPr="00C95835" w:rsidRDefault="006838AC" w:rsidP="00C95835">
      <w:pPr>
        <w:pStyle w:val="Tytu"/>
        <w:jc w:val="center"/>
        <w:rPr>
          <w:sz w:val="32"/>
          <w:szCs w:val="38"/>
          <w:lang w:val="pl-PL"/>
        </w:rPr>
      </w:pPr>
      <w:sdt>
        <w:sdtPr>
          <w:rPr>
            <w:sz w:val="32"/>
            <w:szCs w:val="38"/>
          </w:rPr>
          <w:id w:val="-1675106444"/>
          <w:placeholder>
            <w:docPart w:val="1FAD7BF8667542069AC699E35379A7C2"/>
          </w:placeholder>
          <w15:appearance w15:val="hidden"/>
        </w:sdtPr>
        <w:sdtEndPr/>
        <w:sdtContent>
          <w:r w:rsidR="00C95835" w:rsidRPr="00C95835">
            <w:rPr>
              <w:sz w:val="32"/>
              <w:szCs w:val="38"/>
              <w:lang w:val="pl-PL"/>
            </w:rPr>
            <w:t>DEKLARACJA CZŁONKOWSKA –</w:t>
          </w:r>
        </w:sdtContent>
      </w:sdt>
    </w:p>
    <w:p w14:paraId="72831F26" w14:textId="5C3CA657" w:rsidR="00E0401F" w:rsidRPr="00C95835" w:rsidRDefault="006838AC" w:rsidP="00C95835">
      <w:pPr>
        <w:pStyle w:val="Tytu"/>
        <w:jc w:val="center"/>
        <w:rPr>
          <w:sz w:val="32"/>
          <w:szCs w:val="38"/>
          <w:lang w:val="pl-PL"/>
        </w:rPr>
      </w:pPr>
      <w:sdt>
        <w:sdtPr>
          <w:rPr>
            <w:sz w:val="32"/>
            <w:szCs w:val="38"/>
          </w:rPr>
          <w:id w:val="1862847750"/>
          <w:placeholder>
            <w:docPart w:val="C7C36D93404649F5A9E303940438C975"/>
          </w:placeholder>
          <w15:appearance w15:val="hidden"/>
        </w:sdtPr>
        <w:sdtEndPr/>
        <w:sdtContent>
          <w:r w:rsidR="00362D1F">
            <w:rPr>
              <w:sz w:val="32"/>
              <w:szCs w:val="38"/>
              <w:lang w:val="pl-PL"/>
            </w:rPr>
            <w:t>POLSKA ORGANIZACJA REKLAMODAWCÓW - POR</w:t>
          </w:r>
        </w:sdtContent>
      </w:sdt>
    </w:p>
    <w:p w14:paraId="2B4EF53C" w14:textId="77777777" w:rsidR="0089777F" w:rsidRPr="00C95835" w:rsidRDefault="00E0401F" w:rsidP="008F0570">
      <w:pPr>
        <w:rPr>
          <w:lang w:val="pl-PL"/>
        </w:rPr>
      </w:pPr>
      <w:r w:rsidRPr="00C95835">
        <w:rPr>
          <w:noProof/>
          <w:color w:val="CC0000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65B494F" wp14:editId="02AEF37E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72400" cy="1320800"/>
                <wp:effectExtent l="0" t="0" r="0" b="0"/>
                <wp:wrapNone/>
                <wp:docPr id="68" name="Rectangle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20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9CDC1" id="Rectangle 68" o:spid="_x0000_s1026" alt="&quot;&quot;" style="position:absolute;margin-left:560.8pt;margin-top:0;width:612pt;height:104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" fillcolor="gray [1629]" stroked="f" strokeweight="1pt">
                <w10:wrap anchorx="page" anchory="page"/>
                <w10:anchorlock/>
              </v:rect>
            </w:pict>
          </mc:Fallback>
        </mc:AlternateContent>
      </w:r>
    </w:p>
    <w:tbl>
      <w:tblPr>
        <w:tblStyle w:val="TipTable"/>
        <w:tblW w:w="5000" w:type="pct"/>
        <w:jc w:val="center"/>
        <w:tblLook w:val="04A0" w:firstRow="1" w:lastRow="0" w:firstColumn="1" w:lastColumn="0" w:noHBand="0" w:noVBand="1"/>
        <w:tblDescription w:val="Layout table"/>
      </w:tblPr>
      <w:tblGrid>
        <w:gridCol w:w="665"/>
        <w:gridCol w:w="10135"/>
      </w:tblGrid>
      <w:tr w:rsidR="0085761F" w:rsidRPr="00333ABB" w14:paraId="6F5E6BA5" w14:textId="77777777" w:rsidTr="00E040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</w:tcPr>
          <w:p w14:paraId="430C62DC" w14:textId="06F2EEED" w:rsidR="0085761F" w:rsidRPr="00932665" w:rsidRDefault="0085761F" w:rsidP="00E0401F">
            <w:pPr>
              <w:spacing w:after="180" w:line="288" w:lineRule="auto"/>
              <w:jc w:val="both"/>
              <w:rPr>
                <w:color w:val="000000" w:themeColor="text1"/>
                <w:lang w:val="pl-PL"/>
              </w:rPr>
            </w:pPr>
          </w:p>
        </w:tc>
        <w:tc>
          <w:tcPr>
            <w:tcW w:w="4692" w:type="pct"/>
            <w:shd w:val="clear" w:color="auto" w:fill="auto"/>
          </w:tcPr>
          <w:tbl>
            <w:tblPr>
              <w:tblStyle w:val="Tabela-Siatka"/>
              <w:tblW w:w="9824" w:type="dxa"/>
              <w:tblLook w:val="04A0" w:firstRow="1" w:lastRow="0" w:firstColumn="1" w:lastColumn="0" w:noHBand="0" w:noVBand="1"/>
            </w:tblPr>
            <w:tblGrid>
              <w:gridCol w:w="9824"/>
            </w:tblGrid>
            <w:tr w:rsidR="00932665" w:rsidRPr="00FC512A" w14:paraId="3042EBF1" w14:textId="77777777" w:rsidTr="00C95835">
              <w:trPr>
                <w:trHeight w:val="958"/>
              </w:trPr>
              <w:tc>
                <w:tcPr>
                  <w:tcW w:w="9824" w:type="dxa"/>
                </w:tcPr>
                <w:p w14:paraId="07E5524D" w14:textId="0407FAF6" w:rsidR="00C95835" w:rsidRPr="00932665" w:rsidRDefault="00C95835" w:rsidP="00C95835">
                  <w:pPr>
                    <w:rPr>
                      <w:color w:val="000000" w:themeColor="text1"/>
                      <w:sz w:val="22"/>
                      <w:szCs w:val="22"/>
                      <w:lang w:val="pl-PL"/>
                    </w:rPr>
                  </w:pPr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>Nazwa Firmy</w:t>
                  </w:r>
                  <w:r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:</w:t>
                  </w:r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 xml:space="preserve"> …………………………………………………………………………………………………………………………………………</w:t>
                  </w:r>
                </w:p>
                <w:p w14:paraId="4C962FDD" w14:textId="51C0DC97" w:rsidR="00C95835" w:rsidRPr="00932665" w:rsidRDefault="00C95835" w:rsidP="00C95835">
                  <w:pPr>
                    <w:rPr>
                      <w:color w:val="000000" w:themeColor="text1"/>
                      <w:sz w:val="22"/>
                      <w:szCs w:val="22"/>
                      <w:lang w:val="pl-PL"/>
                    </w:rPr>
                  </w:pPr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>Adres Firmy</w:t>
                  </w:r>
                  <w:r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 xml:space="preserve">: </w:t>
                  </w:r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………………………………………………………………………………………………………………………………………….</w:t>
                  </w:r>
                </w:p>
                <w:p w14:paraId="69A26700" w14:textId="4047C416" w:rsidR="00C95835" w:rsidRPr="00932665" w:rsidRDefault="00C95835" w:rsidP="00C95835">
                  <w:pPr>
                    <w:rPr>
                      <w:color w:val="000000" w:themeColor="text1"/>
                      <w:sz w:val="22"/>
                      <w:szCs w:val="22"/>
                      <w:lang w:val="pl-PL"/>
                    </w:rPr>
                  </w:pPr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>Dane Kontaktowe:</w:t>
                  </w:r>
                  <w:r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 xml:space="preserve"> </w:t>
                  </w:r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………………………………………………………</w:t>
                  </w:r>
                  <w:r w:rsidR="002A1B23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…; adres</w:t>
                  </w:r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 xml:space="preserve"> </w:t>
                  </w:r>
                  <w:proofErr w:type="gramStart"/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>email</w:t>
                  </w:r>
                  <w:r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:…</w:t>
                  </w:r>
                  <w:proofErr w:type="gramEnd"/>
                  <w:r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……………………………………………</w:t>
                  </w:r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.</w:t>
                  </w:r>
                </w:p>
                <w:p w14:paraId="1FDE5A82" w14:textId="612BD54A" w:rsidR="003723EE" w:rsidRPr="00932665" w:rsidRDefault="003723EE" w:rsidP="00C95835">
                  <w:pPr>
                    <w:rPr>
                      <w:color w:val="000000" w:themeColor="text1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7098F16" w14:textId="77777777" w:rsidR="00C95835" w:rsidRPr="00932665" w:rsidRDefault="00C95835" w:rsidP="00C9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pl-PL"/>
              </w:rPr>
            </w:pPr>
          </w:p>
          <w:p w14:paraId="159D6426" w14:textId="398A6172" w:rsidR="002B3C04" w:rsidRPr="00932665" w:rsidRDefault="00C95835" w:rsidP="00333AB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lang w:val="pl-PL"/>
              </w:rPr>
            </w:pP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>Firma</w:t>
            </w:r>
            <w:r w:rsidR="00333ABB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 ………………………………………………………………………………</w:t>
            </w:r>
            <w:r w:rsidRPr="00932665">
              <w:rPr>
                <w:b/>
                <w:bCs/>
                <w:color w:val="000000" w:themeColor="text1"/>
                <w:sz w:val="28"/>
                <w:szCs w:val="28"/>
                <w:lang w:val="pl-PL"/>
              </w:rPr>
              <w:t xml:space="preserve"> </w:t>
            </w: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>deklaruje przystąp</w:t>
            </w:r>
            <w:r w:rsidR="0017314E" w:rsidRPr="00932665">
              <w:rPr>
                <w:color w:val="000000" w:themeColor="text1"/>
                <w:sz w:val="28"/>
                <w:szCs w:val="28"/>
                <w:lang w:val="pl-PL"/>
              </w:rPr>
              <w:t>i</w:t>
            </w: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enie do </w:t>
            </w:r>
            <w:r w:rsidR="002A6166" w:rsidRPr="00932665">
              <w:rPr>
                <w:b/>
                <w:bCs/>
                <w:color w:val="000000" w:themeColor="text1"/>
                <w:sz w:val="28"/>
                <w:szCs w:val="28"/>
                <w:lang w:val="pl-PL"/>
              </w:rPr>
              <w:t>Polsk</w:t>
            </w:r>
            <w:r w:rsidR="00523C92" w:rsidRPr="00932665">
              <w:rPr>
                <w:b/>
                <w:bCs/>
                <w:color w:val="000000" w:themeColor="text1"/>
                <w:sz w:val="28"/>
                <w:szCs w:val="28"/>
                <w:lang w:val="pl-PL"/>
              </w:rPr>
              <w:t>iej</w:t>
            </w:r>
            <w:r w:rsidR="002A6166" w:rsidRPr="00932665">
              <w:rPr>
                <w:b/>
                <w:bCs/>
                <w:color w:val="000000" w:themeColor="text1"/>
                <w:sz w:val="28"/>
                <w:szCs w:val="28"/>
                <w:lang w:val="pl-PL"/>
              </w:rPr>
              <w:t xml:space="preserve"> Organizacj</w:t>
            </w:r>
            <w:r w:rsidR="00523C92" w:rsidRPr="00932665">
              <w:rPr>
                <w:b/>
                <w:bCs/>
                <w:color w:val="000000" w:themeColor="text1"/>
                <w:sz w:val="28"/>
                <w:szCs w:val="28"/>
                <w:lang w:val="pl-PL"/>
              </w:rPr>
              <w:t>i</w:t>
            </w:r>
            <w:r w:rsidR="002A6166" w:rsidRPr="00932665">
              <w:rPr>
                <w:b/>
                <w:bCs/>
                <w:color w:val="000000" w:themeColor="text1"/>
                <w:sz w:val="28"/>
                <w:szCs w:val="28"/>
                <w:lang w:val="pl-PL"/>
              </w:rPr>
              <w:t xml:space="preserve"> Reklamodawców - POR</w:t>
            </w:r>
          </w:p>
          <w:p w14:paraId="0F7107BD" w14:textId="1C547DA9" w:rsidR="004E5F72" w:rsidRPr="00932665" w:rsidRDefault="00C95835" w:rsidP="00333AB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lang w:val="pl-PL"/>
              </w:rPr>
            </w:pP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 oraz </w:t>
            </w:r>
            <w:r w:rsidR="0017314E" w:rsidRPr="00932665">
              <w:rPr>
                <w:color w:val="000000" w:themeColor="text1"/>
                <w:sz w:val="28"/>
                <w:szCs w:val="28"/>
                <w:lang w:val="pl-PL"/>
              </w:rPr>
              <w:t>oświadcza</w:t>
            </w: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, że </w:t>
            </w:r>
            <w:r w:rsidR="004468AC" w:rsidRPr="00932665">
              <w:rPr>
                <w:color w:val="000000" w:themeColor="text1"/>
                <w:sz w:val="28"/>
                <w:szCs w:val="28"/>
                <w:lang w:val="pl-PL"/>
              </w:rPr>
              <w:t>z</w:t>
            </w:r>
            <w:r w:rsidR="0017314E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nana jest </w:t>
            </w:r>
            <w:r w:rsidR="00E52CBA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jej </w:t>
            </w:r>
            <w:r w:rsidR="00CC5905" w:rsidRPr="00932665">
              <w:rPr>
                <w:color w:val="000000" w:themeColor="text1"/>
                <w:sz w:val="28"/>
                <w:szCs w:val="28"/>
                <w:lang w:val="pl-PL"/>
              </w:rPr>
              <w:t>treść</w:t>
            </w:r>
            <w:r w:rsidR="0017314E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 statu</w:t>
            </w:r>
            <w:r w:rsidR="00CC5905" w:rsidRPr="00932665">
              <w:rPr>
                <w:color w:val="000000" w:themeColor="text1"/>
                <w:sz w:val="28"/>
                <w:szCs w:val="28"/>
                <w:lang w:val="pl-PL"/>
              </w:rPr>
              <w:t>t</w:t>
            </w:r>
            <w:r w:rsidR="0017314E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u i zobowiązuje się do </w:t>
            </w:r>
            <w:r w:rsidR="00E52CBA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jego </w:t>
            </w:r>
            <w:r w:rsidR="0017314E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przestrzegania </w:t>
            </w:r>
            <w:r w:rsidR="00D31CF4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a zarazem </w:t>
            </w:r>
            <w:r w:rsidR="004468AC" w:rsidRPr="00932665">
              <w:rPr>
                <w:color w:val="000000" w:themeColor="text1"/>
                <w:sz w:val="28"/>
                <w:szCs w:val="28"/>
                <w:lang w:val="pl-PL"/>
              </w:rPr>
              <w:t>s</w:t>
            </w:r>
            <w:r w:rsidR="00CC5905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pełnia wymogi stawiane </w:t>
            </w:r>
            <w:r w:rsidR="00964E31" w:rsidRPr="00932665">
              <w:rPr>
                <w:color w:val="000000" w:themeColor="text1"/>
                <w:sz w:val="28"/>
                <w:szCs w:val="28"/>
                <w:lang w:val="pl-PL"/>
              </w:rPr>
              <w:t>członkom</w:t>
            </w:r>
            <w:r w:rsidR="004468AC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. </w:t>
            </w:r>
          </w:p>
          <w:p w14:paraId="32429553" w14:textId="0CC91999" w:rsidR="008F52B3" w:rsidRPr="00932665" w:rsidRDefault="00932665" w:rsidP="00333AB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lang w:val="pl-PL"/>
              </w:rPr>
            </w:pP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W </w:t>
            </w:r>
            <w:r w:rsidR="002A6166" w:rsidRPr="00932665">
              <w:rPr>
                <w:color w:val="000000" w:themeColor="text1"/>
                <w:sz w:val="28"/>
                <w:szCs w:val="28"/>
                <w:lang w:val="pl-PL"/>
              </w:rPr>
              <w:t>Polskiej Organiz</w:t>
            </w:r>
            <w:r w:rsidR="00DD26DF" w:rsidRPr="00932665">
              <w:rPr>
                <w:color w:val="000000" w:themeColor="text1"/>
                <w:sz w:val="28"/>
                <w:szCs w:val="28"/>
                <w:lang w:val="pl-PL"/>
              </w:rPr>
              <w:t>acji Reklamodawców – POR</w:t>
            </w:r>
            <w:r w:rsidR="00E52CBA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 firma reprezentowana będzie przez </w:t>
            </w:r>
            <w:r w:rsidR="008F52B3" w:rsidRPr="00932665">
              <w:rPr>
                <w:color w:val="000000" w:themeColor="text1"/>
                <w:sz w:val="28"/>
                <w:szCs w:val="28"/>
                <w:lang w:val="pl-PL"/>
              </w:rPr>
              <w:t>…………………………………………………………………</w:t>
            </w:r>
            <w:r w:rsidR="004E5F72" w:rsidRPr="00932665">
              <w:rPr>
                <w:color w:val="000000" w:themeColor="text1"/>
                <w:sz w:val="28"/>
                <w:szCs w:val="28"/>
                <w:lang w:val="pl-PL"/>
              </w:rPr>
              <w:t>…………………….</w:t>
            </w:r>
          </w:p>
          <w:p w14:paraId="724318E3" w14:textId="06DFA32F" w:rsidR="00C95835" w:rsidRPr="00932665" w:rsidRDefault="00E52CBA" w:rsidP="00333AB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lang w:val="pl-PL"/>
              </w:rPr>
            </w:pP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>pełniącej/pełniącego funkcję</w:t>
            </w:r>
            <w:r w:rsidR="00D07474" w:rsidRPr="00932665">
              <w:rPr>
                <w:color w:val="000000" w:themeColor="text1"/>
                <w:sz w:val="28"/>
                <w:szCs w:val="28"/>
                <w:lang w:val="pl-PL"/>
              </w:rPr>
              <w:t xml:space="preserve"> </w:t>
            </w:r>
            <w:r w:rsidRPr="00932665">
              <w:rPr>
                <w:color w:val="000000" w:themeColor="text1"/>
                <w:sz w:val="28"/>
                <w:szCs w:val="28"/>
                <w:lang w:val="pl-PL"/>
              </w:rPr>
              <w:t>………………………………………………</w:t>
            </w:r>
            <w:r w:rsidR="008F52B3" w:rsidRPr="00932665">
              <w:rPr>
                <w:color w:val="000000" w:themeColor="text1"/>
                <w:sz w:val="28"/>
                <w:szCs w:val="28"/>
                <w:lang w:val="pl-PL"/>
              </w:rPr>
              <w:t>……………………………………</w:t>
            </w:r>
            <w:r w:rsidR="002A1B23" w:rsidRPr="00932665">
              <w:rPr>
                <w:color w:val="000000" w:themeColor="text1"/>
                <w:sz w:val="28"/>
                <w:szCs w:val="28"/>
                <w:lang w:val="pl-PL"/>
              </w:rPr>
              <w:t>……</w:t>
            </w:r>
            <w:r w:rsidR="004E5F72" w:rsidRPr="00932665">
              <w:rPr>
                <w:color w:val="000000" w:themeColor="text1"/>
                <w:sz w:val="28"/>
                <w:szCs w:val="28"/>
                <w:lang w:val="pl-PL"/>
              </w:rPr>
              <w:t>.</w:t>
            </w:r>
          </w:p>
          <w:p w14:paraId="2D3D6A2E" w14:textId="77777777" w:rsidR="00B046C6" w:rsidRPr="00932665" w:rsidRDefault="00B046C6" w:rsidP="00C9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4547B94A" w14:textId="77777777" w:rsidR="00CE2213" w:rsidRPr="00932665" w:rsidRDefault="00CE2213" w:rsidP="00CE22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32C37DF3" w14:textId="0A67E8B0" w:rsidR="00CE2213" w:rsidRPr="00932665" w:rsidRDefault="00CE2213" w:rsidP="00CE22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pl-PL"/>
              </w:rPr>
            </w:pPr>
            <w:r w:rsidRPr="00932665">
              <w:rPr>
                <w:color w:val="000000" w:themeColor="text1"/>
                <w:sz w:val="24"/>
                <w:szCs w:val="24"/>
                <w:lang w:val="pl-PL"/>
              </w:rPr>
              <w:t>----------------------------------------------------</w:t>
            </w:r>
            <w:r w:rsidR="00B046C6" w:rsidRPr="00932665">
              <w:rPr>
                <w:color w:val="000000" w:themeColor="text1"/>
                <w:sz w:val="24"/>
                <w:szCs w:val="24"/>
                <w:lang w:val="pl-PL"/>
              </w:rPr>
              <w:t xml:space="preserve">------------------------                         </w:t>
            </w:r>
            <w:r w:rsidRPr="00932665">
              <w:rPr>
                <w:color w:val="000000" w:themeColor="text1"/>
                <w:sz w:val="24"/>
                <w:szCs w:val="24"/>
                <w:lang w:val="pl-PL"/>
              </w:rPr>
              <w:t>-----------------------------------------</w:t>
            </w:r>
          </w:p>
          <w:p w14:paraId="424FF13A" w14:textId="5637860C" w:rsidR="00B046C6" w:rsidRPr="00932665" w:rsidRDefault="00B046C6" w:rsidP="00B04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pl-PL"/>
              </w:rPr>
            </w:pPr>
            <w:r w:rsidRPr="00932665">
              <w:rPr>
                <w:color w:val="000000" w:themeColor="text1"/>
                <w:sz w:val="24"/>
                <w:szCs w:val="24"/>
                <w:lang w:val="pl-PL"/>
              </w:rPr>
              <w:t>Podpisy zgodnie z reprezentacj</w:t>
            </w:r>
            <w:r w:rsidR="00E52CBA" w:rsidRPr="00932665">
              <w:rPr>
                <w:color w:val="000000" w:themeColor="text1"/>
                <w:sz w:val="24"/>
                <w:szCs w:val="24"/>
                <w:lang w:val="pl-PL"/>
              </w:rPr>
              <w:t>ą</w:t>
            </w:r>
            <w:r w:rsidRPr="00932665">
              <w:rPr>
                <w:color w:val="000000" w:themeColor="text1"/>
                <w:sz w:val="24"/>
                <w:szCs w:val="24"/>
                <w:lang w:val="pl-PL"/>
              </w:rPr>
              <w:t xml:space="preserve"> firmy                                                                Data i Miejsce</w:t>
            </w:r>
          </w:p>
          <w:p w14:paraId="3FD401C8" w14:textId="07EBF487" w:rsidR="000D75E4" w:rsidRPr="00932665" w:rsidRDefault="00CE2213" w:rsidP="00FC5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932665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Dane </w:t>
            </w:r>
            <w:r w:rsidR="004F3008" w:rsidRPr="00932665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pełnomocnika firmy w </w:t>
            </w:r>
            <w:r w:rsidR="00DD26DF" w:rsidRPr="00932665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Polskiej Organizacji Reklamodawców - POR</w:t>
            </w:r>
          </w:p>
          <w:p w14:paraId="698B4B0B" w14:textId="77777777" w:rsidR="000D75E4" w:rsidRPr="00932665" w:rsidRDefault="000D75E4" w:rsidP="000D7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"/>
                <w:szCs w:val="2"/>
                <w:lang w:val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0125"/>
            </w:tblGrid>
            <w:tr w:rsidR="00932665" w:rsidRPr="00932665" w14:paraId="5C657217" w14:textId="77777777" w:rsidTr="003723EE">
              <w:tc>
                <w:tcPr>
                  <w:tcW w:w="10125" w:type="dxa"/>
                </w:tcPr>
                <w:p w14:paraId="5D39E479" w14:textId="54B1CD74" w:rsidR="003723EE" w:rsidRPr="00932665" w:rsidRDefault="00BE4BEA" w:rsidP="003723EE">
                  <w:pPr>
                    <w:pStyle w:val="TipText"/>
                    <w:tabs>
                      <w:tab w:val="left" w:pos="980"/>
                    </w:tabs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</w:pPr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 xml:space="preserve">Imię i nazwisko pełnomocnika: </w:t>
                  </w:r>
                  <w:r w:rsidR="00333ABB" w:rsidRPr="00932665">
                    <w:rPr>
                      <w:i w:val="0"/>
                      <w:iCs w:val="0"/>
                      <w:color w:val="000000" w:themeColor="text1"/>
                      <w:sz w:val="22"/>
                      <w:szCs w:val="22"/>
                      <w:lang w:val="pl-PL"/>
                    </w:rPr>
                    <w:t>………………………………………………………………………………………………………………</w:t>
                  </w:r>
                </w:p>
                <w:p w14:paraId="58F7AE28" w14:textId="2F689910" w:rsidR="00BE4BEA" w:rsidRPr="00932665" w:rsidRDefault="00BE4BEA" w:rsidP="003723EE">
                  <w:pPr>
                    <w:pStyle w:val="TipText"/>
                    <w:tabs>
                      <w:tab w:val="left" w:pos="980"/>
                    </w:tabs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</w:pPr>
                  <w:proofErr w:type="gramStart"/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 xml:space="preserve">Stanowisko:  </w:t>
                  </w:r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…</w:t>
                  </w:r>
                  <w:proofErr w:type="gramEnd"/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…………………………………………………………………………………………………………………………………</w:t>
                  </w:r>
                  <w:proofErr w:type="gramStart"/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…….</w:t>
                  </w:r>
                  <w:proofErr w:type="gramEnd"/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.</w:t>
                  </w:r>
                </w:p>
                <w:p w14:paraId="25EBA6A9" w14:textId="542216E3" w:rsidR="00BE4BEA" w:rsidRPr="00932665" w:rsidRDefault="004F2325" w:rsidP="003723EE">
                  <w:pPr>
                    <w:pStyle w:val="TipText"/>
                    <w:tabs>
                      <w:tab w:val="left" w:pos="980"/>
                    </w:tabs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</w:pPr>
                  <w:r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 xml:space="preserve">Dane kontaktowe: </w:t>
                  </w:r>
                  <w:hyperlink r:id="rId11" w:history="1">
                    <w:r w:rsidR="00333ABB" w:rsidRPr="00932665">
                      <w:rPr>
                        <w:rStyle w:val="Hipercze"/>
                        <w:color w:val="000000" w:themeColor="text1"/>
                        <w:sz w:val="22"/>
                        <w:szCs w:val="22"/>
                        <w:u w:val="none"/>
                        <w:lang w:val="pl-PL"/>
                      </w:rPr>
                      <w:t>…</w:t>
                    </w:r>
                    <w:r w:rsidR="00333ABB" w:rsidRPr="00932665">
                      <w:rPr>
                        <w:rStyle w:val="Hipercze"/>
                        <w:color w:val="000000" w:themeColor="text1"/>
                        <w:sz w:val="22"/>
                        <w:szCs w:val="22"/>
                        <w:u w:val="none"/>
                      </w:rPr>
                      <w:t>…………………</w:t>
                    </w:r>
                    <w:proofErr w:type="gramStart"/>
                    <w:r w:rsidR="00333ABB" w:rsidRPr="00932665">
                      <w:rPr>
                        <w:rStyle w:val="Hipercze"/>
                        <w:color w:val="000000" w:themeColor="text1"/>
                        <w:sz w:val="22"/>
                        <w:szCs w:val="22"/>
                        <w:u w:val="none"/>
                      </w:rPr>
                      <w:t>…….</w:t>
                    </w:r>
                    <w:proofErr w:type="gramEnd"/>
                  </w:hyperlink>
                  <w:r w:rsidR="00333ABB" w:rsidRPr="00932665">
                    <w:rPr>
                      <w:rStyle w:val="Hipercze"/>
                      <w:color w:val="000000" w:themeColor="text1"/>
                      <w:sz w:val="22"/>
                      <w:szCs w:val="22"/>
                      <w:u w:val="none"/>
                      <w:lang w:val="pl-PL"/>
                    </w:rPr>
                    <w:t>.</w:t>
                  </w:r>
                  <w:r w:rsidR="00333ABB" w:rsidRPr="00932665">
                    <w:rPr>
                      <w:rStyle w:val="Hipercze"/>
                      <w:color w:val="000000" w:themeColor="text1"/>
                      <w:sz w:val="22"/>
                      <w:szCs w:val="22"/>
                      <w:u w:val="none"/>
                    </w:rPr>
                    <w:t>...............................................</w:t>
                  </w:r>
                  <w:r w:rsidR="00333ABB" w:rsidRPr="00932665">
                    <w:rPr>
                      <w:rStyle w:val="Hipercze"/>
                      <w:color w:val="000000" w:themeColor="text1"/>
                      <w:sz w:val="22"/>
                      <w:szCs w:val="22"/>
                    </w:rPr>
                    <w:t>.</w:t>
                  </w:r>
                  <w:r w:rsidR="00CE2213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 xml:space="preserve">, </w:t>
                  </w:r>
                  <w:proofErr w:type="gramStart"/>
                  <w:r w:rsidR="00E819E7" w:rsidRPr="00932665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pl-PL"/>
                    </w:rPr>
                    <w:t>Tel</w:t>
                  </w:r>
                  <w:r w:rsidR="00E819E7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:</w:t>
                  </w:r>
                  <w:r w:rsidR="00333ABB" w:rsidRPr="00932665">
                    <w:rPr>
                      <w:color w:val="000000" w:themeColor="text1"/>
                      <w:sz w:val="22"/>
                      <w:szCs w:val="22"/>
                      <w:lang w:val="pl-PL"/>
                    </w:rPr>
                    <w:t>................................................</w:t>
                  </w:r>
                  <w:proofErr w:type="gramEnd"/>
                </w:p>
              </w:tc>
            </w:tr>
          </w:tbl>
          <w:p w14:paraId="71AF5BB7" w14:textId="61D2E2ED" w:rsidR="0085761F" w:rsidRPr="00932665" w:rsidRDefault="0085761F" w:rsidP="00E0401F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pl-PL"/>
              </w:rPr>
            </w:pPr>
          </w:p>
        </w:tc>
      </w:tr>
    </w:tbl>
    <w:p w14:paraId="705C0C93" w14:textId="656B5E6A" w:rsidR="001273C1" w:rsidRPr="00E819E7" w:rsidRDefault="001273C1" w:rsidP="00D94832">
      <w:pPr>
        <w:pStyle w:val="Bezodstpw"/>
        <w:rPr>
          <w:lang w:val="pl-PL"/>
        </w:rPr>
      </w:pPr>
    </w:p>
    <w:sectPr w:rsidR="001273C1" w:rsidRPr="00E819E7" w:rsidSect="005E16C6">
      <w:footerReference w:type="default" r:id="rId12"/>
      <w:pgSz w:w="12240" w:h="15840" w:code="1"/>
      <w:pgMar w:top="720" w:right="720" w:bottom="720" w:left="72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680F8" w14:textId="77777777" w:rsidR="006838AC" w:rsidRDefault="006838AC">
      <w:pPr>
        <w:spacing w:after="0" w:line="240" w:lineRule="auto"/>
      </w:pPr>
      <w:r>
        <w:separator/>
      </w:r>
    </w:p>
  </w:endnote>
  <w:endnote w:type="continuationSeparator" w:id="0">
    <w:p w14:paraId="2B397EDF" w14:textId="77777777" w:rsidR="006838AC" w:rsidRDefault="00683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DE10" w14:textId="77777777" w:rsidR="0088175F" w:rsidRDefault="0088175F" w:rsidP="0088175F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E5035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DC7B7" w14:textId="77777777" w:rsidR="006838AC" w:rsidRDefault="006838AC">
      <w:pPr>
        <w:spacing w:after="0" w:line="240" w:lineRule="auto"/>
      </w:pPr>
      <w:r>
        <w:separator/>
      </w:r>
    </w:p>
  </w:footnote>
  <w:footnote w:type="continuationSeparator" w:id="0">
    <w:p w14:paraId="74067373" w14:textId="77777777" w:rsidR="006838AC" w:rsidRDefault="00683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1775"/>
    <w:multiLevelType w:val="hybridMultilevel"/>
    <w:tmpl w:val="42B0D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E5D71"/>
    <w:multiLevelType w:val="multilevel"/>
    <w:tmpl w:val="4470CA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F5496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F5496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F5496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F5496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F5496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F5496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F5496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F5496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F5496" w:themeColor="accent1" w:themeShade="BF"/>
      </w:rPr>
    </w:lvl>
  </w:abstractNum>
  <w:num w:numId="1" w16cid:durableId="583535680">
    <w:abstractNumId w:val="9"/>
  </w:num>
  <w:num w:numId="2" w16cid:durableId="330572392">
    <w:abstractNumId w:val="11"/>
  </w:num>
  <w:num w:numId="3" w16cid:durableId="86969968">
    <w:abstractNumId w:val="11"/>
    <w:lvlOverride w:ilvl="0">
      <w:startOverride w:val="1"/>
    </w:lvlOverride>
  </w:num>
  <w:num w:numId="4" w16cid:durableId="357244820">
    <w:abstractNumId w:val="7"/>
  </w:num>
  <w:num w:numId="5" w16cid:durableId="306398939">
    <w:abstractNumId w:val="6"/>
  </w:num>
  <w:num w:numId="6" w16cid:durableId="2098361964">
    <w:abstractNumId w:val="5"/>
  </w:num>
  <w:num w:numId="7" w16cid:durableId="1279604591">
    <w:abstractNumId w:val="4"/>
  </w:num>
  <w:num w:numId="8" w16cid:durableId="1022708887">
    <w:abstractNumId w:val="8"/>
  </w:num>
  <w:num w:numId="9" w16cid:durableId="1118260501">
    <w:abstractNumId w:val="3"/>
  </w:num>
  <w:num w:numId="10" w16cid:durableId="1356230258">
    <w:abstractNumId w:val="2"/>
  </w:num>
  <w:num w:numId="11" w16cid:durableId="1749427671">
    <w:abstractNumId w:val="1"/>
  </w:num>
  <w:num w:numId="12" w16cid:durableId="1174026740">
    <w:abstractNumId w:val="0"/>
  </w:num>
  <w:num w:numId="13" w16cid:durableId="10238946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97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35"/>
    <w:rsid w:val="00017EFD"/>
    <w:rsid w:val="00025905"/>
    <w:rsid w:val="000322BF"/>
    <w:rsid w:val="00072885"/>
    <w:rsid w:val="000A562D"/>
    <w:rsid w:val="000B112D"/>
    <w:rsid w:val="000C6A97"/>
    <w:rsid w:val="000D75E4"/>
    <w:rsid w:val="000E697B"/>
    <w:rsid w:val="00101993"/>
    <w:rsid w:val="00117948"/>
    <w:rsid w:val="001238BC"/>
    <w:rsid w:val="001273C1"/>
    <w:rsid w:val="001426BE"/>
    <w:rsid w:val="0017314E"/>
    <w:rsid w:val="001825FE"/>
    <w:rsid w:val="001E2472"/>
    <w:rsid w:val="00201F78"/>
    <w:rsid w:val="002129B0"/>
    <w:rsid w:val="0028543A"/>
    <w:rsid w:val="00295C0C"/>
    <w:rsid w:val="002A04F7"/>
    <w:rsid w:val="002A1B23"/>
    <w:rsid w:val="002A6166"/>
    <w:rsid w:val="002B3C04"/>
    <w:rsid w:val="002E52EE"/>
    <w:rsid w:val="003262F3"/>
    <w:rsid w:val="00333ABB"/>
    <w:rsid w:val="00346FDE"/>
    <w:rsid w:val="00362D1F"/>
    <w:rsid w:val="003723EE"/>
    <w:rsid w:val="00386778"/>
    <w:rsid w:val="003A7479"/>
    <w:rsid w:val="003C0DAF"/>
    <w:rsid w:val="003E0898"/>
    <w:rsid w:val="00403116"/>
    <w:rsid w:val="004079F8"/>
    <w:rsid w:val="00410067"/>
    <w:rsid w:val="004468AC"/>
    <w:rsid w:val="0046523A"/>
    <w:rsid w:val="004661BE"/>
    <w:rsid w:val="004A4B64"/>
    <w:rsid w:val="004B5850"/>
    <w:rsid w:val="004B6087"/>
    <w:rsid w:val="004E5035"/>
    <w:rsid w:val="004E5F72"/>
    <w:rsid w:val="004F2325"/>
    <w:rsid w:val="004F3008"/>
    <w:rsid w:val="004F4DAF"/>
    <w:rsid w:val="004F5C8E"/>
    <w:rsid w:val="005140CB"/>
    <w:rsid w:val="00517215"/>
    <w:rsid w:val="00523C92"/>
    <w:rsid w:val="00545041"/>
    <w:rsid w:val="00561521"/>
    <w:rsid w:val="005837C8"/>
    <w:rsid w:val="00590B0E"/>
    <w:rsid w:val="005D1F41"/>
    <w:rsid w:val="005E039D"/>
    <w:rsid w:val="005E16C6"/>
    <w:rsid w:val="006453D3"/>
    <w:rsid w:val="006838AC"/>
    <w:rsid w:val="0068698F"/>
    <w:rsid w:val="00692C4C"/>
    <w:rsid w:val="006A6428"/>
    <w:rsid w:val="006C5ECB"/>
    <w:rsid w:val="00704B93"/>
    <w:rsid w:val="0071603F"/>
    <w:rsid w:val="00741991"/>
    <w:rsid w:val="00754C0D"/>
    <w:rsid w:val="0076017A"/>
    <w:rsid w:val="007A6C69"/>
    <w:rsid w:val="007C13B2"/>
    <w:rsid w:val="007C7858"/>
    <w:rsid w:val="00805667"/>
    <w:rsid w:val="008125B2"/>
    <w:rsid w:val="00816C32"/>
    <w:rsid w:val="0085761F"/>
    <w:rsid w:val="0088175F"/>
    <w:rsid w:val="008961F2"/>
    <w:rsid w:val="0089777F"/>
    <w:rsid w:val="008C2860"/>
    <w:rsid w:val="008F0570"/>
    <w:rsid w:val="008F0E66"/>
    <w:rsid w:val="008F4E62"/>
    <w:rsid w:val="008F52B3"/>
    <w:rsid w:val="00920712"/>
    <w:rsid w:val="00931827"/>
    <w:rsid w:val="00932665"/>
    <w:rsid w:val="0095165A"/>
    <w:rsid w:val="00964E31"/>
    <w:rsid w:val="00987BCC"/>
    <w:rsid w:val="009A3E0F"/>
    <w:rsid w:val="009B5D53"/>
    <w:rsid w:val="009B77E5"/>
    <w:rsid w:val="009D403F"/>
    <w:rsid w:val="009E07E5"/>
    <w:rsid w:val="00A010ED"/>
    <w:rsid w:val="00A54BD5"/>
    <w:rsid w:val="00A618AB"/>
    <w:rsid w:val="00A97CC8"/>
    <w:rsid w:val="00AA4E06"/>
    <w:rsid w:val="00AA528E"/>
    <w:rsid w:val="00AB131D"/>
    <w:rsid w:val="00AF452C"/>
    <w:rsid w:val="00B0209E"/>
    <w:rsid w:val="00B046C6"/>
    <w:rsid w:val="00B13AE2"/>
    <w:rsid w:val="00B87B0B"/>
    <w:rsid w:val="00BB6AA4"/>
    <w:rsid w:val="00BC617C"/>
    <w:rsid w:val="00BE3CD6"/>
    <w:rsid w:val="00BE4BEA"/>
    <w:rsid w:val="00BF78FF"/>
    <w:rsid w:val="00C023DE"/>
    <w:rsid w:val="00C16778"/>
    <w:rsid w:val="00C27980"/>
    <w:rsid w:val="00C33BC9"/>
    <w:rsid w:val="00C7764C"/>
    <w:rsid w:val="00C94E77"/>
    <w:rsid w:val="00C95835"/>
    <w:rsid w:val="00CC4E29"/>
    <w:rsid w:val="00CC5905"/>
    <w:rsid w:val="00CC612B"/>
    <w:rsid w:val="00CE2213"/>
    <w:rsid w:val="00D07474"/>
    <w:rsid w:val="00D16EFA"/>
    <w:rsid w:val="00D31CF4"/>
    <w:rsid w:val="00D31D4F"/>
    <w:rsid w:val="00D604EF"/>
    <w:rsid w:val="00D620E6"/>
    <w:rsid w:val="00D65CCD"/>
    <w:rsid w:val="00D94832"/>
    <w:rsid w:val="00DA7021"/>
    <w:rsid w:val="00DD26DF"/>
    <w:rsid w:val="00DD3056"/>
    <w:rsid w:val="00E0401F"/>
    <w:rsid w:val="00E52CBA"/>
    <w:rsid w:val="00E819E7"/>
    <w:rsid w:val="00EA06FB"/>
    <w:rsid w:val="00EC3275"/>
    <w:rsid w:val="00EC72C6"/>
    <w:rsid w:val="00EF72D5"/>
    <w:rsid w:val="00F0223E"/>
    <w:rsid w:val="00F23ED1"/>
    <w:rsid w:val="00F42EAE"/>
    <w:rsid w:val="00F46710"/>
    <w:rsid w:val="00F535B0"/>
    <w:rsid w:val="00F7501B"/>
    <w:rsid w:val="00F932DD"/>
    <w:rsid w:val="00F9769D"/>
    <w:rsid w:val="00FB2EE0"/>
    <w:rsid w:val="00FC512A"/>
    <w:rsid w:val="00FC68B0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ABA51"/>
  <w15:chartTrackingRefBased/>
  <w15:docId w15:val="{17F512C0-8C64-42D4-A158-7994113E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12D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112D"/>
    <w:pPr>
      <w:keepNext/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ind w:left="-1354" w:right="-1440" w:firstLine="1354"/>
      <w:outlineLvl w:val="0"/>
    </w:pPr>
    <w:rPr>
      <w:rFonts w:asciiTheme="majorHAnsi" w:hAnsiTheme="majorHAnsi" w:cs="Times New Roman (Body CS)"/>
      <w:b/>
      <w:bCs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B112D"/>
    <w:pPr>
      <w:keepNext/>
      <w:spacing w:after="0"/>
      <w:outlineLvl w:val="1"/>
    </w:pPr>
    <w:rPr>
      <w:rFonts w:asciiTheme="majorHAnsi" w:hAnsiTheme="majorHAnsi" w:cs="Times New Roman (Body CS)"/>
      <w:color w:val="4472C4" w:themeColor="accent1"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6087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087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087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087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087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08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08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B112D"/>
    <w:pPr>
      <w:spacing w:before="0"/>
      <w:contextualSpacing/>
    </w:pPr>
    <w:rPr>
      <w:rFonts w:asciiTheme="majorHAnsi" w:hAnsiTheme="majorHAnsi" w:cs="Times New Roman (Body CS)"/>
      <w:b/>
      <w:caps/>
      <w:color w:val="FFFFFF" w:themeColor="background1"/>
      <w:spacing w:val="10"/>
      <w:kern w:val="28"/>
      <w:sz w:val="7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B112D"/>
    <w:rPr>
      <w:rFonts w:asciiTheme="majorHAnsi" w:hAnsiTheme="majorHAnsi" w:cs="Times New Roman (Body CS)"/>
      <w:b/>
      <w:caps/>
      <w:color w:val="FFFFFF" w:themeColor="background1"/>
      <w:spacing w:val="10"/>
      <w:kern w:val="28"/>
      <w:sz w:val="72"/>
      <w:szCs w:val="52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0B112D"/>
    <w:pPr>
      <w:spacing w:after="240" w:line="240" w:lineRule="auto"/>
      <w:jc w:val="center"/>
    </w:pPr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B112D"/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B112D"/>
    <w:rPr>
      <w:rFonts w:asciiTheme="majorHAnsi" w:hAnsiTheme="majorHAnsi" w:cs="Times New Roman (Body CS)"/>
      <w:b/>
      <w:bCs/>
      <w:caps/>
      <w:color w:val="FFFFFF" w:themeColor="background1"/>
      <w:spacing w:val="15"/>
      <w:shd w:val="clear" w:color="auto" w:fill="4472C4" w:themeFill="accent1"/>
    </w:rPr>
  </w:style>
  <w:style w:type="table" w:customStyle="1" w:styleId="TipTable">
    <w:name w:val="Tip Table"/>
    <w:basedOn w:val="Standardowy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ny"/>
    <w:uiPriority w:val="99"/>
    <w:rsid w:val="00410067"/>
    <w:pPr>
      <w:spacing w:after="160" w:line="264" w:lineRule="auto"/>
      <w:ind w:right="576"/>
    </w:pPr>
    <w:rPr>
      <w:i/>
      <w:iCs/>
      <w:color w:val="4472C4" w:themeColor="accent1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8961F2"/>
    <w:rPr>
      <w:color w:val="595959" w:themeColor="text1" w:themeTint="A6"/>
    </w:rPr>
  </w:style>
  <w:style w:type="paragraph" w:styleId="Bezodstpw">
    <w:name w:val="No Spacing"/>
    <w:basedOn w:val="Normalny"/>
    <w:link w:val="BezodstpwZnak"/>
    <w:uiPriority w:val="1"/>
    <w:qFormat/>
    <w:rsid w:val="004B6087"/>
    <w:pPr>
      <w:spacing w:before="0"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0B112D"/>
    <w:rPr>
      <w:rFonts w:asciiTheme="majorHAnsi" w:hAnsiTheme="majorHAnsi" w:cs="Times New Roman (Body CS)"/>
      <w:color w:val="4472C4" w:themeColor="accent1"/>
      <w:spacing w:val="15"/>
    </w:rPr>
  </w:style>
  <w:style w:type="paragraph" w:styleId="Listapunktowana">
    <w:name w:val="List Bullet"/>
    <w:basedOn w:val="Normalny"/>
    <w:uiPriority w:val="1"/>
    <w:qFormat/>
    <w:rsid w:val="007A6C69"/>
    <w:pPr>
      <w:numPr>
        <w:numId w:val="2"/>
      </w:numPr>
      <w:spacing w:after="60"/>
    </w:pPr>
    <w:rPr>
      <w:b/>
      <w:color w:val="1F4E79" w:themeColor="accent5" w:themeShade="80"/>
    </w:rPr>
  </w:style>
  <w:style w:type="paragraph" w:styleId="Nagwek">
    <w:name w:val="header"/>
    <w:basedOn w:val="Normalny"/>
    <w:link w:val="NagwekZnak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B112D"/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2A04F7"/>
    <w:pPr>
      <w:spacing w:after="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1F3864" w:themeColor="accent1" w:themeShade="80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B112D"/>
    <w:rPr>
      <w:rFonts w:asciiTheme="majorHAnsi" w:eastAsiaTheme="majorEastAsia" w:hAnsiTheme="majorHAnsi" w:cstheme="majorBidi"/>
      <w:noProof/>
      <w:color w:val="1F3864" w:themeColor="accent1" w:themeShade="80"/>
      <w:sz w:val="20"/>
      <w:szCs w:val="20"/>
    </w:rPr>
  </w:style>
  <w:style w:type="table" w:styleId="Tabelasiatki4akcent1">
    <w:name w:val="Grid Table 4 Accent 1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Siatkatabelijasna">
    <w:name w:val="Grid Table Light"/>
    <w:basedOn w:val="Standardowy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Standardowy"/>
    <w:uiPriority w:val="99"/>
    <w:rsid w:val="000B112D"/>
    <w:pPr>
      <w:spacing w:before="120" w:after="120" w:line="240" w:lineRule="auto"/>
    </w:pPr>
    <w:rPr>
      <w:rFonts w:eastAsiaTheme="minorHAnsi"/>
      <w:color w:val="404040" w:themeColor="text1" w:themeTint="BF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rFonts w:asciiTheme="majorHAnsi" w:hAnsiTheme="majorHAnsi"/>
        <w:b w:val="0"/>
        <w:i w:val="0"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paragraph" w:styleId="Tekstprzypisudolnego">
    <w:name w:val="footnote text"/>
    <w:basedOn w:val="Normalny"/>
    <w:link w:val="TekstprzypisudolnegoZnak"/>
    <w:uiPriority w:val="12"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2"/>
    <w:rsid w:val="000B112D"/>
    <w:rPr>
      <w:i/>
      <w:iCs/>
      <w:sz w:val="14"/>
      <w:szCs w:val="14"/>
    </w:rPr>
  </w:style>
  <w:style w:type="paragraph" w:customStyle="1" w:styleId="TableTextDecimal">
    <w:name w:val="Table Text Decimal"/>
    <w:basedOn w:val="Normalny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Podpis">
    <w:name w:val="Signature"/>
    <w:basedOn w:val="Normalny"/>
    <w:link w:val="PodpisZnak"/>
    <w:uiPriority w:val="12"/>
    <w:qFormat/>
    <w:pPr>
      <w:spacing w:before="960" w:after="0" w:line="240" w:lineRule="auto"/>
    </w:pPr>
  </w:style>
  <w:style w:type="character" w:customStyle="1" w:styleId="PodpisZnak">
    <w:name w:val="Podpis Znak"/>
    <w:basedOn w:val="Domylnaczcionkaakapitu"/>
    <w:link w:val="Podpis"/>
    <w:uiPriority w:val="12"/>
    <w:rsid w:val="000B112D"/>
    <w:rPr>
      <w:sz w:val="20"/>
      <w:szCs w:val="20"/>
    </w:rPr>
  </w:style>
  <w:style w:type="character" w:styleId="Pogrubienie">
    <w:name w:val="Strong"/>
    <w:uiPriority w:val="22"/>
    <w:qFormat/>
    <w:rsid w:val="004B6087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08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08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087"/>
    <w:rPr>
      <w:i/>
      <w:caps/>
      <w:spacing w:val="10"/>
      <w:sz w:val="18"/>
      <w:szCs w:val="18"/>
    </w:rPr>
  </w:style>
  <w:style w:type="character" w:styleId="Wyrnienieintensywne">
    <w:name w:val="Intense Emphasis"/>
    <w:uiPriority w:val="21"/>
    <w:semiHidden/>
    <w:qFormat/>
    <w:rsid w:val="004B6087"/>
    <w:rPr>
      <w:b/>
      <w:bCs/>
      <w:caps/>
      <w:color w:val="1F3763" w:themeColor="accent1" w:themeShade="7F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4B6087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B112D"/>
    <w:rPr>
      <w:i/>
      <w:iCs/>
      <w:color w:val="4472C4" w:themeColor="accent1"/>
      <w:sz w:val="20"/>
      <w:szCs w:val="20"/>
    </w:rPr>
  </w:style>
  <w:style w:type="character" w:styleId="Odwoanieintensywne">
    <w:name w:val="Intense Reference"/>
    <w:uiPriority w:val="32"/>
    <w:semiHidden/>
    <w:qFormat/>
    <w:rsid w:val="004B6087"/>
    <w:rPr>
      <w:b/>
      <w:bCs/>
      <w:i/>
      <w:iCs/>
      <w:caps/>
      <w:color w:val="4472C4" w:themeColor="accent1"/>
    </w:rPr>
  </w:style>
  <w:style w:type="paragraph" w:styleId="Tekstblokowy">
    <w:name w:val="Block Text"/>
    <w:basedOn w:val="Normalny"/>
    <w:uiPriority w:val="99"/>
    <w:semiHidden/>
    <w:unhideWhenUsed/>
    <w:rsid w:val="008961F2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i/>
      <w:iCs/>
      <w:color w:val="2F5496" w:themeColor="accent1" w:themeShade="BF"/>
    </w:rPr>
  </w:style>
  <w:style w:type="character" w:styleId="Hipercze">
    <w:name w:val="Hyperlink"/>
    <w:basedOn w:val="Domylnaczcionkaakapitu"/>
    <w:uiPriority w:val="99"/>
    <w:unhideWhenUsed/>
    <w:rsid w:val="008961F2"/>
    <w:rPr>
      <w:color w:val="538135" w:themeColor="accent6" w:themeShade="BF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087"/>
    <w:rPr>
      <w:caps/>
      <w:color w:val="1F3763" w:themeColor="accent1" w:themeShade="7F"/>
      <w:spacing w:val="15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6087"/>
    <w:rPr>
      <w:b/>
      <w:bCs/>
      <w:color w:val="2F5496" w:themeColor="accent1" w:themeShade="BF"/>
      <w:sz w:val="16"/>
      <w:szCs w:val="16"/>
    </w:rPr>
  </w:style>
  <w:style w:type="character" w:styleId="Uwydatnienie">
    <w:name w:val="Emphasis"/>
    <w:uiPriority w:val="20"/>
    <w:semiHidden/>
    <w:qFormat/>
    <w:rsid w:val="004B6087"/>
    <w:rPr>
      <w:caps/>
      <w:color w:val="1F3763" w:themeColor="accent1" w:themeShade="7F"/>
      <w:spacing w:val="5"/>
    </w:rPr>
  </w:style>
  <w:style w:type="character" w:customStyle="1" w:styleId="BezodstpwZnak">
    <w:name w:val="Bez odstępów Znak"/>
    <w:basedOn w:val="Domylnaczcionkaakapitu"/>
    <w:link w:val="Bezodstpw"/>
    <w:uiPriority w:val="1"/>
    <w:rsid w:val="004B6087"/>
    <w:rPr>
      <w:sz w:val="20"/>
      <w:szCs w:val="20"/>
    </w:rPr>
  </w:style>
  <w:style w:type="paragraph" w:styleId="Akapitzlist">
    <w:name w:val="List Paragraph"/>
    <w:basedOn w:val="Normalny"/>
    <w:uiPriority w:val="34"/>
    <w:semiHidden/>
    <w:qFormat/>
    <w:rsid w:val="004B6087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4B6087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B112D"/>
    <w:rPr>
      <w:i/>
      <w:iCs/>
      <w:sz w:val="20"/>
      <w:szCs w:val="20"/>
    </w:rPr>
  </w:style>
  <w:style w:type="character" w:styleId="Wyrnieniedelikatne">
    <w:name w:val="Subtle Emphasis"/>
    <w:uiPriority w:val="19"/>
    <w:semiHidden/>
    <w:qFormat/>
    <w:rsid w:val="004B6087"/>
    <w:rPr>
      <w:i/>
      <w:iCs/>
      <w:color w:val="1F3763" w:themeColor="accent1" w:themeShade="7F"/>
    </w:rPr>
  </w:style>
  <w:style w:type="character" w:styleId="Odwoaniedelikatne">
    <w:name w:val="Subtle Reference"/>
    <w:uiPriority w:val="31"/>
    <w:semiHidden/>
    <w:qFormat/>
    <w:rsid w:val="004B6087"/>
    <w:rPr>
      <w:b/>
      <w:bCs/>
      <w:color w:val="4472C4" w:themeColor="accent1"/>
    </w:rPr>
  </w:style>
  <w:style w:type="character" w:styleId="Tytuksiki">
    <w:name w:val="Book Title"/>
    <w:uiPriority w:val="33"/>
    <w:semiHidden/>
    <w:qFormat/>
    <w:rsid w:val="004B6087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B6087"/>
    <w:pPr>
      <w:outlineLvl w:val="9"/>
    </w:pPr>
  </w:style>
  <w:style w:type="table" w:styleId="Tabelalisty1jasnaakcent1">
    <w:name w:val="List Table 1 Light Accent 1"/>
    <w:basedOn w:val="Standardowy"/>
    <w:uiPriority w:val="46"/>
    <w:rsid w:val="002854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869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4">
    <w:name w:val="List Table 1 Light Accent 4"/>
    <w:basedOn w:val="Standardowy"/>
    <w:uiPriority w:val="46"/>
    <w:rsid w:val="006869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akcent5">
    <w:name w:val="Grid Table 1 Light Accent 5"/>
    <w:basedOn w:val="Standardowy"/>
    <w:uiPriority w:val="46"/>
    <w:rsid w:val="0068698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2">
    <w:name w:val="Grid Table 2 Accent 2"/>
    <w:basedOn w:val="Standardowy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3">
    <w:name w:val="Grid Table 3"/>
    <w:basedOn w:val="Standardowy"/>
    <w:uiPriority w:val="48"/>
    <w:rsid w:val="006869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2akcent6">
    <w:name w:val="Grid Table 2 Accent 6"/>
    <w:basedOn w:val="Standardowy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5">
    <w:name w:val="Grid Table 2 Accent 5"/>
    <w:basedOn w:val="Standardowy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8698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8698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CE221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52CBA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pankiewiczm\Downloads\&#8230;&#8230;&#8230;&#8230;&#8230;&#8230;&#8230;&#8230;&#8230;&#8230;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0291532\AppData\Local\Microsoft\Office\16.0\DTS\en-US%7b64F1AC42-B677-4937-9CE7-2D3E5E55AE7B%7d\%7b8AB6DEEA-D8D9-43D1-AAD2-1F2D736F97F1%7dtf0291189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AD7BF8667542069AC699E35379A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6EA2B-A36F-4CD2-9F6D-CE2B95D87573}"/>
      </w:docPartPr>
      <w:docPartBody>
        <w:p w:rsidR="00A15B0F" w:rsidRDefault="0023556B">
          <w:pPr>
            <w:pStyle w:val="1FAD7BF8667542069AC699E35379A7C2"/>
          </w:pPr>
          <w:r w:rsidRPr="00E0401F">
            <w:t>OLSON HARRIS LTD.</w:t>
          </w:r>
        </w:p>
      </w:docPartBody>
    </w:docPart>
    <w:docPart>
      <w:docPartPr>
        <w:name w:val="C7C36D93404649F5A9E303940438C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88BEA-D674-4DDB-BB7D-648DD0F1FA03}"/>
      </w:docPartPr>
      <w:docPartBody>
        <w:p w:rsidR="00A15B0F" w:rsidRDefault="0023556B">
          <w:pPr>
            <w:pStyle w:val="C7C36D93404649F5A9E303940438C975"/>
          </w:pPr>
          <w:r w:rsidRPr="00E0401F">
            <w:t>Proposal for Services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6B"/>
    <w:rsid w:val="001B5999"/>
    <w:rsid w:val="0023556B"/>
    <w:rsid w:val="002B64BE"/>
    <w:rsid w:val="0058754C"/>
    <w:rsid w:val="006F1A4F"/>
    <w:rsid w:val="00A15B0F"/>
    <w:rsid w:val="00A725D5"/>
    <w:rsid w:val="00B87B0B"/>
    <w:rsid w:val="00C03E4B"/>
    <w:rsid w:val="00C3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spacing w:before="200" w:after="0" w:line="276" w:lineRule="auto"/>
      <w:outlineLvl w:val="1"/>
    </w:pPr>
    <w:rPr>
      <w:rFonts w:asciiTheme="majorHAnsi" w:hAnsiTheme="majorHAnsi" w:cs="Times New Roman (Body CS)"/>
      <w:color w:val="4472C4" w:themeColor="accent1"/>
      <w:spacing w:val="15"/>
      <w:lang w:val="en-U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FAD7BF8667542069AC699E35379A7C2">
    <w:name w:val="1FAD7BF8667542069AC699E35379A7C2"/>
  </w:style>
  <w:style w:type="paragraph" w:customStyle="1" w:styleId="C7C36D93404649F5A9E303940438C975">
    <w:name w:val="C7C36D93404649F5A9E303940438C975"/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hAnsiTheme="majorHAnsi" w:cs="Times New Roman (Body CS)"/>
      <w:color w:val="4472C4" w:themeColor="accent1"/>
      <w:spacing w:val="15"/>
      <w:lang w:val="en-US" w:eastAsia="ja-JP"/>
    </w:rPr>
  </w:style>
  <w:style w:type="character" w:styleId="Pogrubienie">
    <w:name w:val="Strong"/>
    <w:uiPriority w:val="22"/>
    <w:qFormat/>
    <w:rPr>
      <w:b/>
      <w:b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73">
      <a:majorFont>
        <a:latin typeface="Segoe U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35FAD7F3E5504BAD5C88204B6277BB" ma:contentTypeVersion="13" ma:contentTypeDescription="Create a new document." ma:contentTypeScope="" ma:versionID="9a19f83f2a956930e3213296ec9ebd4d">
  <xsd:schema xmlns:xsd="http://www.w3.org/2001/XMLSchema" xmlns:xs="http://www.w3.org/2001/XMLSchema" xmlns:p="http://schemas.microsoft.com/office/2006/metadata/properties" xmlns:ns3="9cc55bf0-de96-407e-a5a7-cd10b031d22e" xmlns:ns4="e23c5b12-0a18-415d-b3aa-eb19e19c7270" targetNamespace="http://schemas.microsoft.com/office/2006/metadata/properties" ma:root="true" ma:fieldsID="ca7bd49dd2d47c3c4357614b038bd6f1" ns3:_="" ns4:_="">
    <xsd:import namespace="9cc55bf0-de96-407e-a5a7-cd10b031d22e"/>
    <xsd:import namespace="e23c5b12-0a18-415d-b3aa-eb19e19c727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55bf0-de96-407e-a5a7-cd10b031d2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c5b12-0a18-415d-b3aa-eb19e19c7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3c5b12-0a18-415d-b3aa-eb19e19c7270" xsi:nil="true"/>
  </documentManagement>
</p:properties>
</file>

<file path=customXml/itemProps1.xml><?xml version="1.0" encoding="utf-8"?>
<ds:datastoreItem xmlns:ds="http://schemas.openxmlformats.org/officeDocument/2006/customXml" ds:itemID="{E2BFB8B6-5F38-AE48-8625-28F3342F01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651E03-A7A2-49CA-A712-D958E457D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55bf0-de96-407e-a5a7-cd10b031d22e"/>
    <ds:schemaRef ds:uri="e23c5b12-0a18-415d-b3aa-eb19e19c7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763BA9-617A-42CC-843C-C46879B416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F09BD0-75DB-4EFF-9102-2DE5D7B89EC2}">
  <ds:schemaRefs>
    <ds:schemaRef ds:uri="http://schemas.microsoft.com/office/2006/metadata/properties"/>
    <ds:schemaRef ds:uri="http://schemas.microsoft.com/office/infopath/2007/PartnerControls"/>
    <ds:schemaRef ds:uri="e23c5b12-0a18-415d-b3aa-eb19e19c7270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{8AB6DEEA-D8D9-43D1-AAD2-1F2D736F97F1}tf02911896_win32</Template>
  <TotalTime>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Elżbieta Szczypiń | POR</cp:lastModifiedBy>
  <cp:revision>2</cp:revision>
  <dcterms:created xsi:type="dcterms:W3CDTF">2026-07-14T11:38:00Z</dcterms:created>
  <dcterms:modified xsi:type="dcterms:W3CDTF">2026-07-14T11:39:00Z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0x0101007E35FAD7F3E5504BAD5C88204B6277BB</vt:lpwstr>
  </property>
  <property fmtid="{D5CDD505-2E9C-101B-9397-08002B2CF9AE}" pid="3" name="MSIP_Label_3741da7a-79c1-417c-b408-16c0bfe99fca_Enabled">
    <vt:lpwstr>true</vt:lpwstr>
  </property>
  <property fmtid="{D5CDD505-2E9C-101B-9397-08002B2CF9AE}" pid="4" name="MSIP_Label_3741da7a-79c1-417c-b408-16c0bfe99fca_SetDate">
    <vt:lpwstr>2023-06-27T12:33:27Z</vt:lpwstr>
  </property>
  <property fmtid="{D5CDD505-2E9C-101B-9397-08002B2CF9AE}" pid="5" name="MSIP_Label_3741da7a-79c1-417c-b408-16c0bfe99fca_Method">
    <vt:lpwstr>Standard</vt:lpwstr>
  </property>
  <property fmtid="{D5CDD505-2E9C-101B-9397-08002B2CF9AE}" pid="6" name="MSIP_Label_3741da7a-79c1-417c-b408-16c0bfe99fca_Name">
    <vt:lpwstr>Internal Only - Amber</vt:lpwstr>
  </property>
  <property fmtid="{D5CDD505-2E9C-101B-9397-08002B2CF9AE}" pid="7" name="MSIP_Label_3741da7a-79c1-417c-b408-16c0bfe99fca_SiteId">
    <vt:lpwstr>1e355c04-e0a4-42ed-8e2d-7351591f0ef1</vt:lpwstr>
  </property>
  <property fmtid="{D5CDD505-2E9C-101B-9397-08002B2CF9AE}" pid="8" name="MSIP_Label_3741da7a-79c1-417c-b408-16c0bfe99fca_ActionId">
    <vt:lpwstr>74ef04c1-9f4f-4841-ac0d-e5be1f53ba10</vt:lpwstr>
  </property>
  <property fmtid="{D5CDD505-2E9C-101B-9397-08002B2CF9AE}" pid="9" name="MSIP_Label_3741da7a-79c1-417c-b408-16c0bfe99fca_ContentBits">
    <vt:lpwstr>0</vt:lpwstr>
  </property>
</Properties>
</file>